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4EF99" w14:textId="0EAE97AB" w:rsidR="008C3866" w:rsidRDefault="00CB3EEC" w:rsidP="008C3866">
      <w:pPr>
        <w:rPr>
          <w:rFonts w:ascii="Times New Roman" w:hAnsi="Times New Roman" w:cs="Times New Roman"/>
          <w:sz w:val="24"/>
          <w:szCs w:val="24"/>
        </w:rPr>
      </w:pPr>
      <w:r w:rsidRPr="004525CE">
        <w:rPr>
          <w:rFonts w:ascii="MinionPro-Bold" w:hAnsi="MinionPro-Bold"/>
          <w:noProof/>
        </w:rPr>
        <w:drawing>
          <wp:anchor distT="152400" distB="152400" distL="152400" distR="152400" simplePos="0" relativeHeight="251661312" behindDoc="0" locked="0" layoutInCell="1" allowOverlap="1" wp14:anchorId="1EEE9C26" wp14:editId="1FFCCED9">
            <wp:simplePos x="0" y="0"/>
            <wp:positionH relativeFrom="page">
              <wp:posOffset>554990</wp:posOffset>
            </wp:positionH>
            <wp:positionV relativeFrom="page">
              <wp:posOffset>417195</wp:posOffset>
            </wp:positionV>
            <wp:extent cx="1889125" cy="120437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Kloster 11,86,89,21.pdf"/>
                    <pic:cNvPicPr>
                      <a:picLocks noChangeAspect="1"/>
                    </pic:cNvPicPr>
                  </pic:nvPicPr>
                  <pic:blipFill>
                    <a:blip r:embed="rId5"/>
                    <a:srcRect l="303" r="303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204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5F1">
        <w:rPr>
          <w:noProof/>
        </w:rPr>
        <w:drawing>
          <wp:anchor distT="0" distB="0" distL="114300" distR="114300" simplePos="0" relativeHeight="251659264" behindDoc="0" locked="0" layoutInCell="1" allowOverlap="1" wp14:anchorId="103AC762" wp14:editId="2404E7B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97915" cy="1033780"/>
            <wp:effectExtent l="0" t="0" r="6985" b="0"/>
            <wp:wrapSquare wrapText="bothSides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3378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870FD" w14:textId="77777777" w:rsidR="008C3866" w:rsidRDefault="008C3866" w:rsidP="008C3866">
      <w:pPr>
        <w:rPr>
          <w:rFonts w:ascii="Times New Roman" w:hAnsi="Times New Roman" w:cs="Times New Roman"/>
          <w:sz w:val="24"/>
          <w:szCs w:val="24"/>
        </w:rPr>
      </w:pPr>
    </w:p>
    <w:p w14:paraId="1FF35A6D" w14:textId="77777777" w:rsidR="001015F1" w:rsidRDefault="001015F1" w:rsidP="008C3866">
      <w:pPr>
        <w:rPr>
          <w:rFonts w:ascii="Times New Roman" w:hAnsi="Times New Roman" w:cs="Times New Roman"/>
          <w:sz w:val="24"/>
          <w:szCs w:val="24"/>
        </w:rPr>
      </w:pPr>
    </w:p>
    <w:p w14:paraId="55E0CA22" w14:textId="77777777" w:rsidR="001015F1" w:rsidRDefault="001015F1" w:rsidP="008C3866">
      <w:pPr>
        <w:rPr>
          <w:rFonts w:ascii="Times New Roman" w:hAnsi="Times New Roman" w:cs="Times New Roman"/>
          <w:sz w:val="24"/>
          <w:szCs w:val="24"/>
        </w:rPr>
      </w:pPr>
    </w:p>
    <w:p w14:paraId="2BB75F95" w14:textId="77777777" w:rsidR="001015F1" w:rsidRDefault="001015F1" w:rsidP="001015F1">
      <w:pPr>
        <w:spacing w:line="288" w:lineRule="auto"/>
        <w:jc w:val="right"/>
      </w:pPr>
    </w:p>
    <w:p w14:paraId="414BB3BA" w14:textId="587E0CBD" w:rsidR="00777FF3" w:rsidRPr="00F94A1C" w:rsidRDefault="009542A2" w:rsidP="005D13B8">
      <w:pPr>
        <w:jc w:val="center"/>
        <w:rPr>
          <w:rFonts w:ascii="Times New Roman" w:hAnsi="Times New Roman" w:cs="Times New Roman"/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5D13B8" w:rsidRPr="00AE20E7">
        <w:rPr>
          <w:rFonts w:ascii="Times New Roman" w:hAnsi="Times New Roman" w:cs="Times New Roman"/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auftermine</w:t>
      </w:r>
      <w:r w:rsidR="00F94A1C">
        <w:rPr>
          <w:rFonts w:ascii="Times New Roman" w:hAnsi="Times New Roman" w:cs="Times New Roman"/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Herbst </w:t>
      </w:r>
      <w:r w:rsidR="00C772E6" w:rsidRPr="00F94A1C">
        <w:rPr>
          <w:rFonts w:ascii="Times New Roman" w:hAnsi="Times New Roman" w:cs="Times New Roman"/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2022</w:t>
      </w:r>
    </w:p>
    <w:p w14:paraId="54FC18D4" w14:textId="77777777" w:rsidR="00F94A1C" w:rsidRDefault="00F94A1C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44E13A7C" w14:textId="1DFB83CD" w:rsidR="00E16775" w:rsidRPr="00164E7A" w:rsidRDefault="00911176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7" behindDoc="1" locked="0" layoutInCell="1" allowOverlap="1" wp14:anchorId="21B736BA" wp14:editId="03B92FE6">
            <wp:simplePos x="0" y="0"/>
            <wp:positionH relativeFrom="page">
              <wp:posOffset>2047875</wp:posOffset>
            </wp:positionH>
            <wp:positionV relativeFrom="paragraph">
              <wp:posOffset>332105</wp:posOffset>
            </wp:positionV>
            <wp:extent cx="5534025" cy="376174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ufe.pn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6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6BF3FDA" w14:textId="20CC74FD" w:rsidR="00164E7A" w:rsidRDefault="00164E7A" w:rsidP="00150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Times New Roman" w:hAnsi="Times New Roman" w:cs="Times New Roman"/>
          <w:sz w:val="28"/>
          <w:szCs w:val="28"/>
        </w:rPr>
      </w:pP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Samstag, </w:t>
      </w:r>
      <w:r w:rsidR="00F94A1C">
        <w:rPr>
          <w:rFonts w:ascii="Times New Roman" w:hAnsi="Times New Roman" w:cs="Times New Roman"/>
          <w:b/>
          <w:bCs/>
          <w:sz w:val="32"/>
          <w:szCs w:val="32"/>
        </w:rPr>
        <w:t>10. September 2022</w:t>
      </w: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 – 15.00 Uhr – Stiftspfarrkirche</w:t>
      </w:r>
      <w:r w:rsidR="00150C04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Vorbereitung: Samstag, </w:t>
      </w:r>
      <w:r w:rsidR="00F94A1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94A1C">
        <w:rPr>
          <w:rFonts w:ascii="Times New Roman" w:hAnsi="Times New Roman" w:cs="Times New Roman"/>
          <w:sz w:val="28"/>
          <w:szCs w:val="28"/>
        </w:rPr>
        <w:t>August</w:t>
      </w:r>
      <w:r>
        <w:rPr>
          <w:rFonts w:ascii="Times New Roman" w:hAnsi="Times New Roman" w:cs="Times New Roman"/>
          <w:sz w:val="28"/>
          <w:szCs w:val="28"/>
        </w:rPr>
        <w:t xml:space="preserve"> 2022 um </w:t>
      </w:r>
      <w:r w:rsidR="00F94A1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.00 Uhr</w:t>
      </w:r>
    </w:p>
    <w:p w14:paraId="39522D73" w14:textId="76BB9D8D" w:rsidR="00164E7A" w:rsidRDefault="00164E7A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169823D6" w14:textId="77777777" w:rsidR="00F94A1C" w:rsidRPr="00164E7A" w:rsidRDefault="00F94A1C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690D7AFA" w14:textId="24959769" w:rsidR="00164E7A" w:rsidRDefault="00164E7A" w:rsidP="00150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Times New Roman" w:hAnsi="Times New Roman" w:cs="Times New Roman"/>
          <w:sz w:val="28"/>
          <w:szCs w:val="28"/>
        </w:rPr>
      </w:pP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Samstag, </w:t>
      </w:r>
      <w:r w:rsidR="00F94A1C">
        <w:rPr>
          <w:rFonts w:ascii="Times New Roman" w:hAnsi="Times New Roman" w:cs="Times New Roman"/>
          <w:b/>
          <w:bCs/>
          <w:sz w:val="32"/>
          <w:szCs w:val="32"/>
        </w:rPr>
        <w:t>8. Oktober</w:t>
      </w: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 – 15.00 Uhr – Stiftspfarrkirche</w:t>
      </w:r>
      <w:r w:rsidR="00150C04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Vorbereitung: Samstag, </w:t>
      </w:r>
      <w:r w:rsidR="00F94A1C">
        <w:rPr>
          <w:rFonts w:ascii="Times New Roman" w:hAnsi="Times New Roman" w:cs="Times New Roman"/>
          <w:sz w:val="28"/>
          <w:szCs w:val="28"/>
        </w:rPr>
        <w:t>24. September</w:t>
      </w:r>
      <w:r>
        <w:rPr>
          <w:rFonts w:ascii="Times New Roman" w:hAnsi="Times New Roman" w:cs="Times New Roman"/>
          <w:sz w:val="28"/>
          <w:szCs w:val="28"/>
        </w:rPr>
        <w:t xml:space="preserve"> 2022 um </w:t>
      </w:r>
      <w:r w:rsidR="00F94A1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.00 Uhr</w:t>
      </w:r>
    </w:p>
    <w:p w14:paraId="2B41FCD5" w14:textId="65A374B9" w:rsidR="00164E7A" w:rsidRDefault="00164E7A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4AC1CEF3" w14:textId="77777777" w:rsidR="00F94A1C" w:rsidRPr="00164E7A" w:rsidRDefault="00F94A1C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395F7F02" w14:textId="2E1582D0" w:rsidR="00164E7A" w:rsidRDefault="00164E7A" w:rsidP="00150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Times New Roman" w:hAnsi="Times New Roman" w:cs="Times New Roman"/>
          <w:sz w:val="28"/>
          <w:szCs w:val="28"/>
        </w:rPr>
      </w:pP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Samstag, </w:t>
      </w:r>
      <w:r w:rsidR="00F94A1C">
        <w:rPr>
          <w:rFonts w:ascii="Times New Roman" w:hAnsi="Times New Roman" w:cs="Times New Roman"/>
          <w:b/>
          <w:bCs/>
          <w:sz w:val="32"/>
          <w:szCs w:val="32"/>
        </w:rPr>
        <w:t>19. November</w:t>
      </w: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 2022 – 15.00 Uhr – Stiftspfarrkirche</w:t>
      </w:r>
      <w:r w:rsidR="00150C04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>Vorbereitung: Samstag</w:t>
      </w:r>
      <w:r w:rsidR="001D4002">
        <w:rPr>
          <w:rFonts w:ascii="Times New Roman" w:hAnsi="Times New Roman" w:cs="Times New Roman"/>
          <w:sz w:val="28"/>
          <w:szCs w:val="28"/>
        </w:rPr>
        <w:t xml:space="preserve">, </w:t>
      </w:r>
      <w:r w:rsidR="00F94A1C">
        <w:rPr>
          <w:rFonts w:ascii="Times New Roman" w:hAnsi="Times New Roman" w:cs="Times New Roman"/>
          <w:sz w:val="28"/>
          <w:szCs w:val="28"/>
        </w:rPr>
        <w:t>5. November</w:t>
      </w:r>
      <w:r>
        <w:rPr>
          <w:rFonts w:ascii="Times New Roman" w:hAnsi="Times New Roman" w:cs="Times New Roman"/>
          <w:sz w:val="28"/>
          <w:szCs w:val="28"/>
        </w:rPr>
        <w:t xml:space="preserve"> 2022 um 1</w:t>
      </w:r>
      <w:r w:rsidR="00F94A1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.00 Uhr</w:t>
      </w:r>
    </w:p>
    <w:p w14:paraId="68A47F32" w14:textId="082D0FC8" w:rsidR="00164E7A" w:rsidRDefault="00164E7A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43C3146B" w14:textId="77777777" w:rsidR="00F94A1C" w:rsidRPr="00164E7A" w:rsidRDefault="00F94A1C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769BC3CC" w14:textId="54DF84EE" w:rsidR="00164E7A" w:rsidRDefault="00164E7A" w:rsidP="00150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Times New Roman" w:hAnsi="Times New Roman" w:cs="Times New Roman"/>
          <w:sz w:val="28"/>
          <w:szCs w:val="28"/>
        </w:rPr>
      </w:pP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Samstag, </w:t>
      </w:r>
      <w:r w:rsidR="00F94A1C">
        <w:rPr>
          <w:rFonts w:ascii="Times New Roman" w:hAnsi="Times New Roman" w:cs="Times New Roman"/>
          <w:b/>
          <w:bCs/>
          <w:sz w:val="32"/>
          <w:szCs w:val="32"/>
        </w:rPr>
        <w:t>10. Dezember</w:t>
      </w:r>
      <w:r w:rsidRPr="00164E7A">
        <w:rPr>
          <w:rFonts w:ascii="Times New Roman" w:hAnsi="Times New Roman" w:cs="Times New Roman"/>
          <w:b/>
          <w:bCs/>
          <w:sz w:val="32"/>
          <w:szCs w:val="32"/>
        </w:rPr>
        <w:t xml:space="preserve"> – 15.00 Uhr – Stiftspfarrkirche</w:t>
      </w:r>
      <w:r w:rsidR="00150C04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Vorbereitung: Samstag, </w:t>
      </w:r>
      <w:r w:rsidR="00F94A1C">
        <w:rPr>
          <w:rFonts w:ascii="Times New Roman" w:hAnsi="Times New Roman" w:cs="Times New Roman"/>
          <w:sz w:val="28"/>
          <w:szCs w:val="28"/>
        </w:rPr>
        <w:t>26. November 2022</w:t>
      </w:r>
      <w:r>
        <w:rPr>
          <w:rFonts w:ascii="Times New Roman" w:hAnsi="Times New Roman" w:cs="Times New Roman"/>
          <w:sz w:val="28"/>
          <w:szCs w:val="28"/>
        </w:rPr>
        <w:t xml:space="preserve"> um 1</w:t>
      </w:r>
      <w:r w:rsidR="00F94A1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.00 Uhr</w:t>
      </w:r>
    </w:p>
    <w:p w14:paraId="55964290" w14:textId="2DF31F85" w:rsidR="00164E7A" w:rsidRDefault="00164E7A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630CF234" w14:textId="77777777" w:rsidR="00F94A1C" w:rsidRPr="00164E7A" w:rsidRDefault="00F94A1C" w:rsidP="00150C04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14:paraId="4F5D83A8" w14:textId="61BFABAF" w:rsidR="009542A2" w:rsidRDefault="009542A2" w:rsidP="00150C04">
      <w:pPr>
        <w:tabs>
          <w:tab w:val="left" w:pos="4536"/>
        </w:tabs>
        <w:rPr>
          <w:rFonts w:ascii="Times New Roman" w:hAnsi="Times New Roman" w:cs="Times New Roman"/>
          <w:sz w:val="10"/>
          <w:szCs w:val="10"/>
        </w:rPr>
      </w:pPr>
    </w:p>
    <w:p w14:paraId="112A4CCB" w14:textId="77777777" w:rsidR="009542A2" w:rsidRPr="009542A2" w:rsidRDefault="009542A2" w:rsidP="00150C04">
      <w:pPr>
        <w:tabs>
          <w:tab w:val="left" w:pos="4536"/>
        </w:tabs>
        <w:rPr>
          <w:rFonts w:ascii="Times New Roman" w:hAnsi="Times New Roman" w:cs="Times New Roman"/>
          <w:sz w:val="10"/>
          <w:szCs w:val="10"/>
        </w:rPr>
      </w:pPr>
    </w:p>
    <w:p w14:paraId="75CCEC46" w14:textId="68042049" w:rsidR="00911176" w:rsidRPr="00911176" w:rsidRDefault="00911176" w:rsidP="00911176">
      <w:pPr>
        <w:tabs>
          <w:tab w:val="left" w:pos="6663"/>
        </w:tabs>
        <w:ind w:left="4395" w:hanging="4395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11176">
        <w:rPr>
          <w:rFonts w:ascii="Times New Roman" w:hAnsi="Times New Roman" w:cs="Times New Roman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Anmeldung im Pfarrbüro</w:t>
      </w:r>
      <w:r w:rsidRPr="00911176">
        <w:rPr>
          <w:rFonts w:ascii="Times New Roman" w:hAnsi="Times New Roman" w:cs="Times New Roman"/>
          <w:b/>
          <w:bCs/>
          <w:sz w:val="36"/>
          <w:szCs w:val="36"/>
        </w:rPr>
        <w:tab/>
        <w:t>Telefon: 0471 283089</w:t>
      </w:r>
    </w:p>
    <w:p w14:paraId="2D562386" w14:textId="0157833D" w:rsidR="00911176" w:rsidRPr="00911176" w:rsidRDefault="00911176" w:rsidP="00911176">
      <w:pPr>
        <w:tabs>
          <w:tab w:val="left" w:pos="6663"/>
        </w:tabs>
        <w:ind w:left="4395" w:hanging="4395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11176">
        <w:rPr>
          <w:rFonts w:ascii="Times New Roman" w:hAnsi="Times New Roman" w:cs="Times New Roman"/>
          <w:b/>
          <w:bCs/>
          <w:sz w:val="36"/>
          <w:szCs w:val="36"/>
        </w:rPr>
        <w:tab/>
        <w:t>E-Mail: info@pfarreigries.com</w:t>
      </w:r>
    </w:p>
    <w:sectPr w:rsidR="00911176" w:rsidRPr="00911176" w:rsidSect="00164E7A">
      <w:pgSz w:w="11906" w:h="16838"/>
      <w:pgMar w:top="851" w:right="70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Bold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4D21"/>
    <w:multiLevelType w:val="hybridMultilevel"/>
    <w:tmpl w:val="66564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72BC5"/>
    <w:multiLevelType w:val="hybridMultilevel"/>
    <w:tmpl w:val="AD0C2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912C2"/>
    <w:multiLevelType w:val="hybridMultilevel"/>
    <w:tmpl w:val="C1E288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719806">
    <w:abstractNumId w:val="2"/>
  </w:num>
  <w:num w:numId="2" w16cid:durableId="308173922">
    <w:abstractNumId w:val="0"/>
  </w:num>
  <w:num w:numId="3" w16cid:durableId="1930381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3B8"/>
    <w:rsid w:val="00060E78"/>
    <w:rsid w:val="00072EDD"/>
    <w:rsid w:val="001015F1"/>
    <w:rsid w:val="00150C04"/>
    <w:rsid w:val="00156F0D"/>
    <w:rsid w:val="00164E7A"/>
    <w:rsid w:val="001D4002"/>
    <w:rsid w:val="002B7323"/>
    <w:rsid w:val="00313672"/>
    <w:rsid w:val="00335AA7"/>
    <w:rsid w:val="00383F2F"/>
    <w:rsid w:val="00571C4A"/>
    <w:rsid w:val="005D13B8"/>
    <w:rsid w:val="007331D4"/>
    <w:rsid w:val="00777FF3"/>
    <w:rsid w:val="0083303B"/>
    <w:rsid w:val="00857120"/>
    <w:rsid w:val="008C3866"/>
    <w:rsid w:val="00911176"/>
    <w:rsid w:val="00926068"/>
    <w:rsid w:val="009542A2"/>
    <w:rsid w:val="00983CAC"/>
    <w:rsid w:val="00AE20E7"/>
    <w:rsid w:val="00AE2D77"/>
    <w:rsid w:val="00BF46D3"/>
    <w:rsid w:val="00C772E6"/>
    <w:rsid w:val="00CB3EEC"/>
    <w:rsid w:val="00D32316"/>
    <w:rsid w:val="00E16775"/>
    <w:rsid w:val="00E41FEA"/>
    <w:rsid w:val="00E57D7E"/>
    <w:rsid w:val="00E93EF3"/>
    <w:rsid w:val="00F21EEE"/>
    <w:rsid w:val="00F9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8083"/>
  <w15:chartTrackingRefBased/>
  <w15:docId w15:val="{C792C575-DB36-4B8A-A720-42C7547A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386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C386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8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er%20Ulrich\Desktop\Briefkopf%20KLOSTER%20und%20PFARREI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KLOSTER und PFARREI.dotx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Pater Ulrich</dc:creator>
  <cp:keywords/>
  <dc:description/>
  <cp:lastModifiedBy>Pater Ulrich</cp:lastModifiedBy>
  <cp:revision>3</cp:revision>
  <cp:lastPrinted>2022-01-11T08:52:00Z</cp:lastPrinted>
  <dcterms:created xsi:type="dcterms:W3CDTF">2022-05-30T13:36:00Z</dcterms:created>
  <dcterms:modified xsi:type="dcterms:W3CDTF">2022-05-30T13:39:00Z</dcterms:modified>
</cp:coreProperties>
</file>